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74D" w:rsidRPr="001F478A" w:rsidRDefault="0061774D" w:rsidP="001F478A">
      <w:pPr>
        <w:spacing w:before="100" w:beforeAutospacing="1" w:after="100" w:afterAutospacing="1" w:line="240" w:lineRule="auto"/>
        <w:jc w:val="center"/>
        <w:rPr>
          <w:rFonts w:ascii="Times New Roman" w:eastAsia="Times New Roman" w:hAnsi="Times New Roman" w:cs="Times New Roman"/>
          <w:b/>
          <w:bCs/>
          <w:color w:val="000000" w:themeColor="text1"/>
          <w:sz w:val="36"/>
          <w:szCs w:val="36"/>
          <w14:textOutline w14:w="9525" w14:cap="rnd" w14:cmpd="sng" w14:algn="ctr">
            <w14:noFill/>
            <w14:prstDash w14:val="solid"/>
            <w14:bevel/>
          </w14:textOutline>
        </w:rPr>
      </w:pPr>
      <w:r w:rsidRPr="001F478A">
        <w:rPr>
          <w:rFonts w:ascii="Times New Roman" w:eastAsia="Times New Roman" w:hAnsi="Times New Roman" w:cs="Times New Roman"/>
          <w:b/>
          <w:bCs/>
          <w:color w:val="000000" w:themeColor="text1"/>
          <w:sz w:val="36"/>
          <w:szCs w:val="36"/>
          <w14:textOutline w14:w="9525" w14:cap="rnd" w14:cmpd="sng" w14:algn="ctr">
            <w14:noFill/>
            <w14:prstDash w14:val="solid"/>
            <w14:bevel/>
          </w14:textOutline>
        </w:rPr>
        <w:t>GỌI THƯƠNG YÊU VỀ BÊN BỮA CƠM NHÀ</w:t>
      </w:r>
    </w:p>
    <w:p w:rsidR="0061774D" w:rsidRPr="001F478A" w:rsidRDefault="0061774D" w:rsidP="001F478A">
      <w:pPr>
        <w:spacing w:before="100" w:beforeAutospacing="1" w:after="100" w:afterAutospacing="1" w:line="240" w:lineRule="auto"/>
        <w:jc w:val="center"/>
        <w:rPr>
          <w:rFonts w:ascii="Times New Roman" w:eastAsia="Times New Roman" w:hAnsi="Times New Roman" w:cs="Times New Roman"/>
          <w:b/>
          <w:bCs/>
          <w:i/>
          <w:color w:val="000000" w:themeColor="text1"/>
          <w:sz w:val="26"/>
          <w:szCs w:val="26"/>
          <w14:textOutline w14:w="9525" w14:cap="rnd" w14:cmpd="sng" w14:algn="ctr">
            <w14:noFill/>
            <w14:prstDash w14:val="solid"/>
            <w14:bevel/>
          </w14:textOutline>
        </w:rPr>
      </w:pPr>
      <w:r w:rsidRPr="001F478A">
        <w:rPr>
          <w:rFonts w:ascii="Times New Roman" w:eastAsia="Times New Roman" w:hAnsi="Times New Roman" w:cs="Times New Roman"/>
          <w:b/>
          <w:bCs/>
          <w:color w:val="000000" w:themeColor="text1"/>
          <w:sz w:val="26"/>
          <w:szCs w:val="26"/>
          <w14:textOutline w14:w="9525" w14:cap="rnd" w14:cmpd="sng" w14:algn="ctr">
            <w14:noFill/>
            <w14:prstDash w14:val="solid"/>
            <w14:bevel/>
          </w14:textOutline>
        </w:rPr>
        <w:t xml:space="preserve">                                             </w:t>
      </w:r>
      <w:r w:rsidRPr="001F478A">
        <w:rPr>
          <w:rFonts w:ascii="Times New Roman" w:eastAsia="Times New Roman" w:hAnsi="Times New Roman" w:cs="Times New Roman"/>
          <w:b/>
          <w:bCs/>
          <w:i/>
          <w:color w:val="000000" w:themeColor="text1"/>
          <w:sz w:val="26"/>
          <w:szCs w:val="26"/>
          <w14:textOutline w14:w="9525" w14:cap="rnd" w14:cmpd="sng" w14:algn="ctr">
            <w14:noFill/>
            <w14:prstDash w14:val="solid"/>
            <w14:bevel/>
          </w14:textOutline>
        </w:rPr>
        <w:t>CĐV: NGUYỄN THỊ HUYỀN NGA</w:t>
      </w:r>
    </w:p>
    <w:p w:rsidR="009575E6" w:rsidRPr="001F478A" w:rsidRDefault="009575E6" w:rsidP="001F478A">
      <w:pPr>
        <w:spacing w:before="100" w:beforeAutospacing="1" w:after="100" w:afterAutospacing="1" w:line="240" w:lineRule="auto"/>
        <w:jc w:val="both"/>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pPr>
      <w:r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 xml:space="preserve">Từ xưa tới nay, bữa cơm gia đình người Việt luôn mang trong mình những giá trị tinh thần lớn </w:t>
      </w:r>
      <w:proofErr w:type="gramStart"/>
      <w:r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lao</w:t>
      </w:r>
      <w:proofErr w:type="gramEnd"/>
      <w:r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 xml:space="preserve">. </w:t>
      </w:r>
      <w:proofErr w:type="gramStart"/>
      <w:r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Bởi ở đó, mỗi người có thể cảm nhận được sâu sắc những khoảnh khắc sum họp, tình yêu thương của mỗi thành viên trong gia đình dành cho nhau.</w:t>
      </w:r>
      <w:proofErr w:type="gramEnd"/>
    </w:p>
    <w:p w:rsidR="009575E6" w:rsidRPr="001F478A" w:rsidRDefault="009575E6" w:rsidP="001F478A">
      <w:pPr>
        <w:spacing w:after="0" w:line="255" w:lineRule="atLeast"/>
        <w:jc w:val="both"/>
        <w:textAlignment w:val="top"/>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pPr>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r w:rsidR="006D4DA9"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Trong cuộc sống thường ngày,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v.v.. Bữa cơm là thời gian quý báu nhất trong ngày mà cha mẹ và các con có thể gần </w:t>
      </w:r>
      <w:proofErr w:type="gramStart"/>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gũi</w:t>
      </w:r>
      <w:proofErr w:type="gramEnd"/>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trò chuyện. </w:t>
      </w:r>
      <w:proofErr w:type="gramStart"/>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Và bởi vậy nó có ý nghĩa nền tảng để vun đắp hạnh phúc gia đình.</w:t>
      </w:r>
      <w:proofErr w:type="gramEnd"/>
    </w:p>
    <w:p w:rsidR="009575E6" w:rsidRPr="001F478A" w:rsidRDefault="006D4DA9" w:rsidP="001F478A">
      <w:pPr>
        <w:spacing w:after="0" w:line="255" w:lineRule="atLeast"/>
        <w:jc w:val="both"/>
        <w:textAlignment w:val="top"/>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pPr>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r w:rsidR="009575E6"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Ông bà ta có câu “ăn trông nồi, ngồi trông hướng”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0274CD" w:rsidRPr="001F478A" w:rsidRDefault="00F22ED3" w:rsidP="001F478A">
      <w:pPr>
        <w:spacing w:after="0" w:line="255" w:lineRule="atLeast"/>
        <w:jc w:val="both"/>
        <w:textAlignment w:val="top"/>
        <w:rPr>
          <w:rFonts w:ascii="Times New Roman" w:hAnsi="Times New Roman" w:cs="Times New Roman"/>
          <w:color w:val="000000" w:themeColor="text1"/>
          <w:sz w:val="26"/>
          <w:szCs w:val="26"/>
          <w14:textOutline w14:w="9525" w14:cap="rnd" w14:cmpd="sng" w14:algn="ctr">
            <w14:noFill/>
            <w14:prstDash w14:val="solid"/>
            <w14:bevel/>
          </w14:textOutline>
        </w:rPr>
      </w:pPr>
      <w:proofErr w:type="gramStart"/>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Gia đình là chốn bình yên, hạnh phúc nhất để mỗi thành viên tìm về.</w:t>
      </w:r>
      <w:proofErr w:type="gramEnd"/>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w:t>
      </w:r>
      <w:proofErr w:type="gramStart"/>
      <w:r w:rsidRPr="001F478A">
        <w:rPr>
          <w:rFonts w:ascii="Times New Roman" w:hAnsi="Times New Roman" w:cs="Times New Roman"/>
          <w:color w:val="000000" w:themeColor="text1"/>
          <w:sz w:val="26"/>
          <w:szCs w:val="26"/>
          <w14:textOutline w14:w="9525" w14:cap="rnd" w14:cmpd="sng" w14:algn="ctr">
            <w14:noFill/>
            <w14:prstDash w14:val="solid"/>
            <w14:bevel/>
          </w14:textOutline>
        </w:rPr>
        <w:t>Bữa cơm gia đình tưởng như nhỏ nhặt trong cuộc sống nhưng lại chính là nơi gắn kết các thành viên, là nơi giữ “lửa” hạnh phúc.</w:t>
      </w:r>
      <w:proofErr w:type="gramEnd"/>
      <w:r w:rsidRPr="001F478A">
        <w:rPr>
          <w:rFonts w:ascii="Times New Roman" w:hAnsi="Times New Roman" w:cs="Times New Roman"/>
          <w:color w:val="000000" w:themeColor="text1"/>
          <w:sz w:val="26"/>
          <w:szCs w:val="26"/>
          <w14:textOutline w14:w="9525" w14:cap="rnd" w14:cmpd="sng" w14:algn="ctr">
            <w14:noFill/>
            <w14:prstDash w14:val="solid"/>
            <w14:bevel/>
          </w14:textOutline>
        </w:rPr>
        <w:t xml:space="preserve"> </w:t>
      </w:r>
    </w:p>
    <w:p w:rsidR="00451B5C" w:rsidRPr="001F478A" w:rsidRDefault="006D4DA9" w:rsidP="001F478A">
      <w:pPr>
        <w:spacing w:before="139" w:after="139" w:line="240" w:lineRule="auto"/>
        <w:jc w:val="both"/>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pPr>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proofErr w:type="gramStart"/>
      <w:r w:rsidR="000274CD" w:rsidRPr="001F478A">
        <w:rPr>
          <w:rFonts w:ascii="Times New Roman" w:hAnsi="Times New Roman" w:cs="Times New Roman"/>
          <w:color w:val="000000" w:themeColor="text1"/>
          <w:sz w:val="26"/>
          <w:szCs w:val="26"/>
          <w14:textOutline w14:w="9525" w14:cap="rnd" w14:cmpd="sng" w14:algn="ctr">
            <w14:noFill/>
            <w14:prstDash w14:val="solid"/>
            <w14:bevel/>
          </w14:textOutline>
        </w:rPr>
        <w:t xml:space="preserve">Trong nhịp sống hiện đại ngày nay, </w:t>
      </w:r>
      <w:r w:rsidR="00A774A0" w:rsidRPr="001F478A">
        <w:rPr>
          <w:rFonts w:ascii="Times New Roman" w:hAnsi="Times New Roman" w:cs="Times New Roman"/>
          <w:color w:val="000000" w:themeColor="text1"/>
          <w:sz w:val="26"/>
          <w:szCs w:val="26"/>
          <w14:textOutline w14:w="9525" w14:cap="rnd" w14:cmpd="sng" w14:algn="ctr">
            <w14:noFill/>
            <w14:prstDash w14:val="solid"/>
            <w14:bevel/>
          </w14:textOutline>
        </w:rPr>
        <w:t>Công việc, học hành cuốn con người vào guồng quay bận rộn</w:t>
      </w:r>
      <w:r w:rsidR="00A774A0" w:rsidRPr="001F478A">
        <w:rPr>
          <w:rFonts w:ascii="Times New Roman" w:hAnsi="Times New Roman" w:cs="Times New Roman"/>
          <w:color w:val="000000" w:themeColor="text1"/>
          <w:sz w:val="26"/>
          <w:szCs w:val="26"/>
          <w14:textOutline w14:w="9525" w14:cap="rnd" w14:cmpd="sng" w14:algn="ctr">
            <w14:noFill/>
            <w14:prstDash w14:val="solid"/>
            <w14:bevel/>
          </w14:textOutline>
        </w:rPr>
        <w:t xml:space="preserve"> khiến cho </w:t>
      </w:r>
      <w:r w:rsidR="000274CD" w:rsidRPr="001F478A">
        <w:rPr>
          <w:rFonts w:ascii="Times New Roman" w:hAnsi="Times New Roman" w:cs="Times New Roman"/>
          <w:color w:val="000000" w:themeColor="text1"/>
          <w:sz w:val="26"/>
          <w:szCs w:val="26"/>
          <w14:textOutline w14:w="9525" w14:cap="rnd" w14:cmpd="sng" w14:algn="ctr">
            <w14:noFill/>
            <w14:prstDash w14:val="solid"/>
            <w14:bevel/>
          </w14:textOutline>
        </w:rPr>
        <w:t>nhữ</w:t>
      </w:r>
      <w:r w:rsidR="00A774A0" w:rsidRPr="001F478A">
        <w:rPr>
          <w:rFonts w:ascii="Times New Roman" w:hAnsi="Times New Roman" w:cs="Times New Roman"/>
          <w:color w:val="000000" w:themeColor="text1"/>
          <w:sz w:val="26"/>
          <w:szCs w:val="26"/>
          <w14:textOutline w14:w="9525" w14:cap="rnd" w14:cmpd="sng" w14:algn="ctr">
            <w14:noFill/>
            <w14:prstDash w14:val="solid"/>
            <w14:bevel/>
          </w14:textOutline>
        </w:rPr>
        <w:t>ng bữa cơm gia đình đã thưa dần.</w:t>
      </w:r>
      <w:proofErr w:type="gramEnd"/>
      <w:r w:rsidR="00A774A0" w:rsidRPr="001F478A">
        <w:rPr>
          <w:rFonts w:ascii="Times New Roman" w:hAnsi="Times New Roman" w:cs="Times New Roman"/>
          <w:color w:val="000000" w:themeColor="text1"/>
          <w:sz w:val="26"/>
          <w:szCs w:val="26"/>
          <w14:textOutline w14:w="9525" w14:cap="rnd" w14:cmpd="sng" w14:algn="ctr">
            <w14:noFill/>
            <w14:prstDash w14:val="solid"/>
            <w14:bevel/>
          </w14:textOutline>
        </w:rPr>
        <w:t xml:space="preserve">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Những bữa cơm xưa “râu tôm nấu với ruột bầu, chồng chan vợ húp gật đầu khen ngon” giờ đã bị thay thế bởi những bữa cơm vợ chờ chồng, những bữa cơm gia đình mỗi người một góc, mỗi người một tô.</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Người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ăn</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trước, kẻ ăn sau, ăn trong vội vã mà hiu quạnh, thiếu đi sự sẻ chia, sum vầy.</w:t>
      </w:r>
      <w:r w:rsidR="00451B5C"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Để có được một bữa cơm đầy đủ thành viên vui vẻ dần cũng trở nên hiếm </w:t>
      </w:r>
      <w:proofErr w:type="gramStart"/>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hoi .</w:t>
      </w:r>
      <w:proofErr w:type="gramEnd"/>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Luôn </w:t>
      </w:r>
      <w:bookmarkStart w:id="0" w:name="_GoBack"/>
      <w:bookmarkEnd w:id="0"/>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sẵn có những lí do được coi là thường tình cho</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w:t>
      </w:r>
      <w:r w:rsidR="007754D6"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c</w:t>
      </w:r>
      <w:r w:rsidR="007754D6"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húng ta </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chối từ một bữa cơm gia đình ấm </w:t>
      </w:r>
      <w:proofErr w:type="gramStart"/>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áp .</w:t>
      </w:r>
      <w:proofErr w:type="gramEnd"/>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w:t>
      </w:r>
      <w:r w:rsidR="007754D6"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Chúng ta</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viện cớ cuộc sống còn khó khăn để lao vào vòng kiếm tìm vật </w:t>
      </w:r>
      <w:proofErr w:type="gramStart"/>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chất ,</w:t>
      </w:r>
      <w:proofErr w:type="gramEnd"/>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thỏa mãn ham muốn vật chất mà quên mất , coi nhẹ giá trị tinh thần , coi nhẹ không khí đầm ấm của bữ</w:t>
      </w:r>
      <w:r w:rsidR="0061774D"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a cơm gia đình</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Con cái với lịch học</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thêm dày đặc , hoạt động ngoại khóa , bố mẹ bận công việc , làm thêm giờ , kẻ ăn trước , người ăn sau , hay dù ăn cơn chung </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lastRenderedPageBreak/>
        <w:t xml:space="preserve">nhưng lại phải ăn vội ăn vàng , ăn cho có lệ , ăn tranh thủ vì quá bận rộn , làm mất đi bầu không khí trò chuyên vui vẻ , thâm mật ,đầm ấm . Chính vì thế bữa cơm chung thân </w:t>
      </w:r>
      <w:proofErr w:type="gramStart"/>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mật ,</w:t>
      </w:r>
      <w:proofErr w:type="gramEnd"/>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đầm ấm trong gia đình Việt một thời còn thiếu thốn giờ đang dần biến mất vì thừa</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kinh tế, thiếu thời gian . </w:t>
      </w:r>
      <w:proofErr w:type="gramStart"/>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Và cũng thật đáng tiếc khi nhiều bữa</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cơm gia đình ngày nay không còn được</w:t>
      </w:r>
      <w:r w:rsidR="0061774D"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đủ đầy,</w:t>
      </w:r>
      <w:r w:rsidR="00451B5C"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ấm áp tình người </w:t>
      </w:r>
      <w:r w:rsidR="0061774D"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như xưa.</w:t>
      </w:r>
      <w:proofErr w:type="gramEnd"/>
    </w:p>
    <w:p w:rsidR="0061774D" w:rsidRPr="001F478A" w:rsidRDefault="006D4DA9" w:rsidP="001F478A">
      <w:pPr>
        <w:spacing w:after="0" w:line="255" w:lineRule="atLeast"/>
        <w:jc w:val="both"/>
        <w:textAlignment w:val="top"/>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pPr>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Cho đến nay, trong quan niệm của nhiều người, trách nhiệm gia đình vẫn thuộc về người phụ nữ.</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Đó chính là lý do khiến các ông chồng sau giờ tan sở, thay vì về nhà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chung</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vai với vợ chăm chút cho gia đình mình thì họ lại đến quán nhậu.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Điều đó đồng nghĩa với việc, tất cả việc gia đình sẽ đè nặng lên vai người phụ nữ trong gia đình.</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Đây là sự bất cập về văn hóa, về lối ứng xử cho thấy một sự bất công đang nghiễm nhiên tồn tại, thậm chí được coi là bình thường trong đời sống.</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Bữa cơm gia đình sẽ không trở nên thiếu vắng khi người chồng trở về nhà sau tan sở, khi cả vợ cả chồng biết chia sẻ trách nhiệm làm việc nhà. Người chồng sau giờ tan sở cũng cần hướng về gia đình thay vì tìm kiếm niềm vui riêng nơi quán nhậu.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Khi người chồng hoan hỉ trở về nhà sau giờ làm việc, hoan hỉ cùng vợ tham gia công việc nhà thì gánh nặng trên vai người phụ nữ đã được san sẻ.</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Sự san sẻ công việc nhà của người chồng không chỉ đỡ đần gánh nặng cho phụ nữ mà hạnh phúc gia đình sẽ được nhân lên.</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Khi người phụ nữ không còn phải một mình tất bật với gánh nặng gia đình, họ sẽ có đủ niềm tin về tình yêu vợ chồng, cũng vì thế mà tình yêu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theo</w:t>
      </w:r>
      <w:proofErr w:type="gramEnd"/>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đó được nuôi dưỡng, duy trì. </w:t>
      </w:r>
      <w:proofErr w:type="gramStart"/>
      <w:r w:rsidR="00A774A0"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Hạnh phúc gia đình cũng nhờ thế được đảm bảo, tạo nguồn năng lượng tích cực cho mỗi thành viên trong gia đình</w:t>
      </w:r>
      <w:r w:rsidR="0061774D"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w:t>
      </w:r>
      <w:proofErr w:type="gramEnd"/>
    </w:p>
    <w:p w:rsidR="0061774D" w:rsidRPr="001F478A" w:rsidRDefault="0061774D" w:rsidP="001F478A">
      <w:pPr>
        <w:spacing w:after="0" w:line="255" w:lineRule="atLeast"/>
        <w:jc w:val="both"/>
        <w:textAlignment w:val="top"/>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pPr>
      <w:r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w:t>
      </w:r>
      <w:r w:rsidR="006D4DA9" w:rsidRPr="001F478A">
        <w:rPr>
          <w:color w:val="000000" w:themeColor="text1"/>
          <w:sz w:val="26"/>
          <w:szCs w:val="26"/>
          <w14:textOutline w14:w="9525" w14:cap="rnd" w14:cmpd="sng" w14:algn="ctr">
            <w14:noFill/>
            <w14:prstDash w14:val="solid"/>
            <w14:bevel/>
          </w14:textOutline>
        </w:rPr>
        <w:t xml:space="preserve"> </w:t>
      </w:r>
      <w:proofErr w:type="gramStart"/>
      <w:r w:rsidR="00A00528"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Chúng ta đều biết, một bữa cơm gia đình ấm cúng là mong muốn của tất cả mọi người, mọi gia đình.</w:t>
      </w:r>
      <w:proofErr w:type="gramEnd"/>
      <w:r w:rsidR="006D4DA9" w:rsidRPr="001F478A">
        <w:rPr>
          <w:color w:val="000000" w:themeColor="text1"/>
          <w:sz w:val="26"/>
          <w:szCs w:val="26"/>
          <w14:textOutline w14:w="9525" w14:cap="rnd" w14:cmpd="sng" w14:algn="ctr">
            <w14:noFill/>
            <w14:prstDash w14:val="solid"/>
            <w14:bevel/>
          </w14:textOutline>
        </w:rPr>
        <w:t xml:space="preserve"> </w:t>
      </w:r>
      <w:r w:rsidR="00A00528"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 xml:space="preserve"> </w:t>
      </w:r>
      <w:r w:rsidR="00346A76" w:rsidRPr="001F478A">
        <w:rPr>
          <w:rFonts w:ascii="Times New Roman" w:hAnsi="Times New Roman" w:cs="Times New Roman"/>
          <w:bCs/>
          <w:color w:val="000000" w:themeColor="text1"/>
          <w:sz w:val="26"/>
          <w:szCs w:val="26"/>
          <w14:textOutline w14:w="9525" w14:cap="rnd" w14:cmpd="sng" w14:algn="ctr">
            <w14:noFill/>
            <w14:prstDash w14:val="solid"/>
            <w14:bevel/>
          </w14:textOutline>
        </w:rPr>
        <w:t>Cho nên d</w:t>
      </w:r>
      <w:r w:rsidR="00A00528"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 xml:space="preserve">ù đi đâu, dù bận rộn thế nào, hầu hết mỗi chúng ta đều muốn mỗi ngày được trở về bên mái ấm gia đình, được cùng </w:t>
      </w:r>
      <w:proofErr w:type="gramStart"/>
      <w:r w:rsidR="00A00528"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ăn</w:t>
      </w:r>
      <w:proofErr w:type="gramEnd"/>
      <w:r w:rsidR="00A00528" w:rsidRPr="001F478A">
        <w:rPr>
          <w:rFonts w:ascii="Times New Roman" w:eastAsia="Times New Roman" w:hAnsi="Times New Roman" w:cs="Times New Roman"/>
          <w:bCs/>
          <w:color w:val="000000" w:themeColor="text1"/>
          <w:sz w:val="26"/>
          <w:szCs w:val="26"/>
          <w14:textOutline w14:w="9525" w14:cap="rnd" w14:cmpd="sng" w14:algn="ctr">
            <w14:noFill/>
            <w14:prstDash w14:val="solid"/>
            <w14:bevel/>
          </w14:textOutline>
        </w:rPr>
        <w:t xml:space="preserve"> bữa cơm gia đình ấm áp yêu thương. </w:t>
      </w:r>
      <w:r w:rsidR="00A00528"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Vì thế hãy trân trọng những giây phút sum họp gia đình, hãy dành thời gian để </w:t>
      </w:r>
      <w:proofErr w:type="gramStart"/>
      <w:r w:rsidR="00A00528"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ăn</w:t>
      </w:r>
      <w:proofErr w:type="gramEnd"/>
      <w:r w:rsidR="00A00528" w:rsidRPr="001F478A">
        <w:rPr>
          <w:rFonts w:ascii="Times New Roman" w:eastAsia="Times New Roman" w:hAnsi="Times New Roman" w:cs="Times New Roman"/>
          <w:color w:val="000000" w:themeColor="text1"/>
          <w:sz w:val="26"/>
          <w:szCs w:val="26"/>
          <w14:textOutline w14:w="9525" w14:cap="rnd" w14:cmpd="sng" w14:algn="ctr">
            <w14:noFill/>
            <w14:prstDash w14:val="solid"/>
            <w14:bevel/>
          </w14:textOutline>
        </w:rPr>
        <w:t xml:space="preserve"> cùng nhau một bữa cơm với sự có mặt của đông đủ các thành viên trong gia đình. </w:t>
      </w:r>
      <w:r w:rsidR="00A00528"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Hãy trân trọng và biết tận dụng những điều rất nhỏ nhặt từ bữa cơm gia đình trong việc giữ gìn tổ ấm và nuôi dưỡng tâm hồn vì điều đó sẽ tạo nên một hạnh phúc rất lớ</w:t>
      </w:r>
      <w:r w:rsidR="00A00528"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n</w:t>
      </w:r>
      <w:r w:rsidR="00A00528"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w:t>
      </w:r>
      <w:r w:rsidR="00A00528"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 xml:space="preserve"> </w:t>
      </w:r>
      <w:proofErr w:type="gramStart"/>
      <w:r w:rsidR="00A00528" w:rsidRPr="001F478A">
        <w:rPr>
          <w:rFonts w:ascii="Times New Roman" w:hAnsi="Times New Roman" w:cs="Times New Roman"/>
          <w:color w:val="000000" w:themeColor="text1"/>
          <w:sz w:val="26"/>
          <w:szCs w:val="26"/>
          <w:shd w:val="clear" w:color="auto" w:fill="F8F8F8"/>
          <w14:textOutline w14:w="9525" w14:cap="rnd" w14:cmpd="sng" w14:algn="ctr">
            <w14:noFill/>
            <w14:prstDash w14:val="solid"/>
            <w14:bevel/>
          </w14:textOutline>
        </w:rPr>
        <w:t>Ngay hôm nay mỗi chúng ta phải sắp xếp lại thời gian biểu cho công việc và học tập cùng thời gi</w:t>
      </w:r>
      <w:r w:rsidR="007754D6" w:rsidRPr="001F478A">
        <w:rPr>
          <w:color w:val="000000" w:themeColor="text1"/>
          <w:sz w:val="26"/>
          <w:szCs w:val="26"/>
          <w:shd w:val="clear" w:color="auto" w:fill="F8F8F8"/>
          <w14:textOutline w14:w="9525" w14:cap="rnd" w14:cmpd="sng" w14:algn="ctr">
            <w14:noFill/>
            <w14:prstDash w14:val="solid"/>
            <w14:bevel/>
          </w14:textOutline>
        </w:rPr>
        <w:t>an cho bữa cơm gia đình hợp lí</w:t>
      </w:r>
      <w:r w:rsidR="004119F3" w:rsidRPr="001F478A">
        <w:rPr>
          <w:rFonts w:ascii="Times New Roman" w:hAnsi="Times New Roman" w:cs="Times New Roman"/>
          <w:color w:val="000000" w:themeColor="text1"/>
          <w:sz w:val="26"/>
          <w:szCs w:val="26"/>
          <w14:textOutline w14:w="9525" w14:cap="rnd" w14:cmpd="sng" w14:algn="ctr">
            <w14:noFill/>
            <w14:prstDash w14:val="solid"/>
            <w14:bevel/>
          </w14:textOutline>
        </w:rPr>
        <w:t>.</w:t>
      </w:r>
      <w:proofErr w:type="gramEnd"/>
      <w:r w:rsidR="004119F3" w:rsidRPr="001F478A">
        <w:rPr>
          <w:rFonts w:ascii="Times New Roman" w:hAnsi="Times New Roman" w:cs="Times New Roman"/>
          <w:color w:val="000000" w:themeColor="text1"/>
          <w:sz w:val="26"/>
          <w:szCs w:val="26"/>
          <w14:textOutline w14:w="9525" w14:cap="rnd" w14:cmpd="sng" w14:algn="ctr">
            <w14:noFill/>
            <w14:prstDash w14:val="solid"/>
            <w14:bevel/>
          </w14:textOutline>
        </w:rPr>
        <w:t xml:space="preserve"> Hạnh phúc đâu chỉ đong đếm bằng nhà cao cửa rộng hay những bữa tiệc sang trọng mà hạnh phúc chỉ đơn giản là không khí gia đình sum họp bên mâm cơm đầm ấm.</w:t>
      </w:r>
      <w:r w:rsidR="00A00528" w:rsidRPr="001F478A">
        <w:rPr>
          <w:rFonts w:ascii="Times New Roman" w:hAnsi="Times New Roman" w:cs="Times New Roman"/>
          <w:color w:val="000000" w:themeColor="text1"/>
          <w:sz w:val="26"/>
          <w:szCs w:val="26"/>
          <w14:textOutline w14:w="9525" w14:cap="rnd" w14:cmpd="sng" w14:algn="ctr">
            <w14:noFill/>
            <w14:prstDash w14:val="solid"/>
            <w14:bevel/>
          </w14:textOutline>
        </w:rPr>
        <w:t xml:space="preserve"> </w:t>
      </w:r>
    </w:p>
    <w:p w:rsidR="004119F3" w:rsidRPr="001F478A" w:rsidRDefault="0061774D" w:rsidP="001F478A">
      <w:pPr>
        <w:pStyle w:val="NormalWeb"/>
        <w:spacing w:before="0" w:beforeAutospacing="0" w:after="307" w:afterAutospacing="0"/>
        <w:jc w:val="both"/>
        <w:textAlignment w:val="baseline"/>
        <w:rPr>
          <w:color w:val="000000" w:themeColor="text1"/>
          <w:sz w:val="26"/>
          <w:szCs w:val="26"/>
          <w14:textOutline w14:w="9525" w14:cap="rnd" w14:cmpd="sng" w14:algn="ctr">
            <w14:noFill/>
            <w14:prstDash w14:val="solid"/>
            <w14:bevel/>
          </w14:textOutline>
        </w:rPr>
      </w:pPr>
      <w:r w:rsidRPr="001F478A">
        <w:rPr>
          <w:color w:val="000000" w:themeColor="text1"/>
          <w:sz w:val="26"/>
          <w:szCs w:val="26"/>
          <w14:textOutline w14:w="9525" w14:cap="rnd" w14:cmpd="sng" w14:algn="ctr">
            <w14:noFill/>
            <w14:prstDash w14:val="solid"/>
            <w14:bevel/>
          </w14:textOutline>
        </w:rPr>
        <w:t xml:space="preserve">        </w:t>
      </w:r>
      <w:r w:rsidR="00A00528" w:rsidRPr="001F478A">
        <w:rPr>
          <w:color w:val="000000" w:themeColor="text1"/>
          <w:sz w:val="26"/>
          <w:szCs w:val="26"/>
          <w14:textOutline w14:w="9525" w14:cap="rnd" w14:cmpd="sng" w14:algn="ctr">
            <w14:noFill/>
            <w14:prstDash w14:val="solid"/>
            <w14:bevel/>
          </w14:textOutline>
        </w:rPr>
        <w:t xml:space="preserve">Hạnh phúc gia đình được xây dựng đơn giản như vậy đó! </w:t>
      </w:r>
      <w:r w:rsidR="004119F3" w:rsidRPr="001F478A">
        <w:rPr>
          <w:color w:val="000000" w:themeColor="text1"/>
          <w:sz w:val="26"/>
          <w:szCs w:val="26"/>
          <w14:textOutline w14:w="9525" w14:cap="rnd" w14:cmpd="sng" w14:algn="ctr">
            <w14:noFill/>
            <w14:prstDash w14:val="solid"/>
            <w14:bevel/>
          </w14:textOutline>
        </w:rPr>
        <w:t>Vậy mà chúng</w:t>
      </w:r>
      <w:r w:rsidR="004119F3" w:rsidRPr="001F478A">
        <w:rPr>
          <w:color w:val="000000" w:themeColor="text1"/>
          <w:sz w:val="26"/>
          <w:szCs w:val="26"/>
          <w14:textOutline w14:w="9525" w14:cap="rnd" w14:cmpd="sng" w14:algn="ctr">
            <w14:noFill/>
            <w14:prstDash w14:val="solid"/>
            <w14:bevel/>
          </w14:textOutline>
        </w:rPr>
        <w:t xml:space="preserve"> ta vẫn loay hoay</w:t>
      </w:r>
      <w:r w:rsidR="004119F3" w:rsidRPr="001F478A">
        <w:rPr>
          <w:color w:val="000000" w:themeColor="text1"/>
          <w:sz w:val="26"/>
          <w:szCs w:val="26"/>
          <w14:textOutline w14:w="9525" w14:cap="rnd" w14:cmpd="sng" w14:algn="ctr">
            <w14:noFill/>
            <w14:prstDash w14:val="solid"/>
            <w14:bevel/>
          </w14:textOutline>
        </w:rPr>
        <w:t xml:space="preserve">, mải </w:t>
      </w:r>
      <w:proofErr w:type="gramStart"/>
      <w:r w:rsidR="004119F3" w:rsidRPr="001F478A">
        <w:rPr>
          <w:color w:val="000000" w:themeColor="text1"/>
          <w:sz w:val="26"/>
          <w:szCs w:val="26"/>
          <w14:textOutline w14:w="9525" w14:cap="rnd" w14:cmpd="sng" w14:algn="ctr">
            <w14:noFill/>
            <w14:prstDash w14:val="solid"/>
            <w14:bevel/>
          </w14:textOutline>
        </w:rPr>
        <w:t xml:space="preserve">miết </w:t>
      </w:r>
      <w:r w:rsidR="004119F3" w:rsidRPr="001F478A">
        <w:rPr>
          <w:color w:val="000000" w:themeColor="text1"/>
          <w:sz w:val="26"/>
          <w:szCs w:val="26"/>
          <w14:textOutline w14:w="9525" w14:cap="rnd" w14:cmpd="sng" w14:algn="ctr">
            <w14:noFill/>
            <w14:prstDash w14:val="solid"/>
            <w14:bevel/>
          </w14:textOutline>
        </w:rPr>
        <w:t xml:space="preserve"> tìm</w:t>
      </w:r>
      <w:proofErr w:type="gramEnd"/>
      <w:r w:rsidR="004119F3" w:rsidRPr="001F478A">
        <w:rPr>
          <w:color w:val="000000" w:themeColor="text1"/>
          <w:sz w:val="26"/>
          <w:szCs w:val="26"/>
          <w14:textOutline w14:w="9525" w14:cap="rnd" w14:cmpd="sng" w14:algn="ctr">
            <w14:noFill/>
            <w14:prstDash w14:val="solid"/>
            <w14:bevel/>
          </w14:textOutline>
        </w:rPr>
        <w:t xml:space="preserve"> </w:t>
      </w:r>
      <w:r w:rsidR="004119F3" w:rsidRPr="001F478A">
        <w:rPr>
          <w:color w:val="000000" w:themeColor="text1"/>
          <w:sz w:val="26"/>
          <w:szCs w:val="26"/>
          <w14:textOutline w14:w="9525" w14:cap="rnd" w14:cmpd="sng" w14:algn="ctr">
            <w14:noFill/>
            <w14:prstDash w14:val="solid"/>
            <w14:bevel/>
          </w14:textOutline>
        </w:rPr>
        <w:t xml:space="preserve">kiếm hạnh phúc  </w:t>
      </w:r>
      <w:r w:rsidR="004119F3" w:rsidRPr="001F478A">
        <w:rPr>
          <w:color w:val="000000" w:themeColor="text1"/>
          <w:sz w:val="26"/>
          <w:szCs w:val="26"/>
          <w14:textOutline w14:w="9525" w14:cap="rnd" w14:cmpd="sng" w14:algn="ctr">
            <w14:noFill/>
            <w14:prstDash w14:val="solid"/>
            <w14:bevel/>
          </w14:textOutline>
        </w:rPr>
        <w:t>mà quên đi</w:t>
      </w:r>
      <w:r w:rsidR="00346A76" w:rsidRPr="001F478A">
        <w:rPr>
          <w:color w:val="000000" w:themeColor="text1"/>
          <w:sz w:val="26"/>
          <w:szCs w:val="26"/>
          <w14:textOutline w14:w="9525" w14:cap="rnd" w14:cmpd="sng" w14:algn="ctr">
            <w14:noFill/>
            <w14:prstDash w14:val="solid"/>
            <w14:bevel/>
          </w14:textOutline>
        </w:rPr>
        <w:t xml:space="preserve"> rằng hạnh phúc ở ngay bên ta. </w:t>
      </w:r>
      <w:r w:rsidR="00346A76" w:rsidRPr="001F478A">
        <w:rPr>
          <w:color w:val="000000" w:themeColor="text1"/>
          <w:sz w:val="26"/>
          <w:szCs w:val="26"/>
          <w14:textOutline w14:w="9525" w14:cap="rnd" w14:cmpd="sng" w14:algn="ctr">
            <w14:noFill/>
            <w14:prstDash w14:val="solid"/>
            <w14:bevel/>
          </w14:textOutline>
        </w:rPr>
        <w:t>Hạnh phúc</w:t>
      </w:r>
      <w:r w:rsidR="00346A76" w:rsidRPr="001F478A">
        <w:rPr>
          <w:color w:val="000000" w:themeColor="text1"/>
          <w:sz w:val="26"/>
          <w:szCs w:val="26"/>
          <w14:textOutline w14:w="9525" w14:cap="rnd" w14:cmpd="sng" w14:algn="ctr">
            <w14:noFill/>
            <w14:prstDash w14:val="solid"/>
            <w14:bevel/>
          </w14:textOutline>
        </w:rPr>
        <w:t xml:space="preserve"> hiện hữu ngay trong những bữa cơm </w:t>
      </w:r>
      <w:r w:rsidR="00346A76" w:rsidRPr="001F478A">
        <w:rPr>
          <w:color w:val="000000" w:themeColor="text1"/>
          <w:sz w:val="26"/>
          <w:szCs w:val="26"/>
          <w14:textOutline w14:w="9525" w14:cap="rnd" w14:cmpd="sng" w14:algn="ctr">
            <w14:noFill/>
            <w14:prstDash w14:val="solid"/>
            <w14:bevel/>
          </w14:textOutline>
        </w:rPr>
        <w:t>gia đình đơn sơ, đạm bạc</w:t>
      </w:r>
      <w:r w:rsidR="007754D6" w:rsidRPr="001F478A">
        <w:rPr>
          <w:color w:val="000000" w:themeColor="text1"/>
          <w:sz w:val="26"/>
          <w:szCs w:val="26"/>
          <w14:textOutline w14:w="9525" w14:cap="rnd" w14:cmpd="sng" w14:algn="ctr">
            <w14:noFill/>
            <w14:prstDash w14:val="solid"/>
            <w14:bevel/>
          </w14:textOutline>
        </w:rPr>
        <w:t xml:space="preserve"> mà đậm đà, nồng ấm tình yêu thương.</w:t>
      </w:r>
      <w:r w:rsidR="004119F3" w:rsidRPr="001F478A">
        <w:rPr>
          <w:color w:val="000000" w:themeColor="text1"/>
          <w:sz w:val="26"/>
          <w:szCs w:val="26"/>
          <w14:textOutline w14:w="9525" w14:cap="rnd" w14:cmpd="sng" w14:algn="ctr">
            <w14:noFill/>
            <w14:prstDash w14:val="solid"/>
            <w14:bevel/>
          </w14:textOutline>
        </w:rPr>
        <w:t xml:space="preserve"> </w:t>
      </w:r>
      <w:r w:rsidR="007754D6" w:rsidRPr="001F478A">
        <w:rPr>
          <w:color w:val="000000" w:themeColor="text1"/>
          <w:sz w:val="26"/>
          <w:szCs w:val="26"/>
          <w14:textOutline w14:w="9525" w14:cap="rnd" w14:cmpd="sng" w14:algn="ctr">
            <w14:noFill/>
            <w14:prstDash w14:val="solid"/>
            <w14:bevel/>
          </w14:textOutline>
        </w:rPr>
        <w:t>C</w:t>
      </w:r>
      <w:r w:rsidR="007754D6" w:rsidRPr="001F478A">
        <w:rPr>
          <w:color w:val="000000" w:themeColor="text1"/>
          <w:sz w:val="26"/>
          <w:szCs w:val="26"/>
          <w14:textOutline w14:w="9525" w14:cap="rnd" w14:cmpd="sng" w14:algn="ctr">
            <w14:noFill/>
            <w14:prstDash w14:val="solid"/>
            <w14:bevel/>
          </w14:textOutline>
        </w:rPr>
        <w:t xml:space="preserve">húng ta </w:t>
      </w:r>
      <w:r w:rsidR="007754D6" w:rsidRPr="001F478A">
        <w:rPr>
          <w:color w:val="000000" w:themeColor="text1"/>
          <w:sz w:val="26"/>
          <w:szCs w:val="26"/>
          <w14:textOutline w14:w="9525" w14:cap="rnd" w14:cmpd="sng" w14:algn="ctr">
            <w14:noFill/>
            <w14:prstDash w14:val="solid"/>
            <w14:bevel/>
          </w14:textOutline>
        </w:rPr>
        <w:t>h</w:t>
      </w:r>
      <w:r w:rsidR="004119F3" w:rsidRPr="001F478A">
        <w:rPr>
          <w:color w:val="000000" w:themeColor="text1"/>
          <w:sz w:val="26"/>
          <w:szCs w:val="26"/>
          <w14:textOutline w14:w="9525" w14:cap="rnd" w14:cmpd="sng" w14:algn="ctr">
            <w14:noFill/>
            <w14:prstDash w14:val="solid"/>
            <w14:bevel/>
          </w14:textOutline>
        </w:rPr>
        <w:t xml:space="preserve">ãy bắt đầu bằng chính những bữa </w:t>
      </w:r>
      <w:proofErr w:type="gramStart"/>
      <w:r w:rsidR="004119F3" w:rsidRPr="001F478A">
        <w:rPr>
          <w:color w:val="000000" w:themeColor="text1"/>
          <w:sz w:val="26"/>
          <w:szCs w:val="26"/>
          <w14:textOutline w14:w="9525" w14:cap="rnd" w14:cmpd="sng" w14:algn="ctr">
            <w14:noFill/>
            <w14:prstDash w14:val="solid"/>
            <w14:bevel/>
          </w14:textOutline>
        </w:rPr>
        <w:t>ăn</w:t>
      </w:r>
      <w:proofErr w:type="gramEnd"/>
      <w:r w:rsidR="004119F3" w:rsidRPr="001F478A">
        <w:rPr>
          <w:color w:val="000000" w:themeColor="text1"/>
          <w:sz w:val="26"/>
          <w:szCs w:val="26"/>
          <w14:textOutline w14:w="9525" w14:cap="rnd" w14:cmpd="sng" w14:algn="ctr">
            <w14:noFill/>
            <w14:prstDash w14:val="solid"/>
            <w14:bevel/>
          </w14:textOutline>
        </w:rPr>
        <w:t xml:space="preserve"> với “cơm ngon canh ngọt” dành cho cả nhà, hãy thổi vào đó ngọn lửa</w:t>
      </w:r>
      <w:r w:rsidR="00346A76" w:rsidRPr="001F478A">
        <w:rPr>
          <w:color w:val="000000" w:themeColor="text1"/>
          <w:sz w:val="26"/>
          <w:szCs w:val="26"/>
          <w14:textOutline w14:w="9525" w14:cap="rnd" w14:cmpd="sng" w14:algn="ctr">
            <w14:noFill/>
            <w14:prstDash w14:val="solid"/>
            <w14:bevel/>
          </w14:textOutline>
        </w:rPr>
        <w:t xml:space="preserve"> </w:t>
      </w:r>
      <w:r w:rsidR="006D4DA9" w:rsidRPr="001F478A">
        <w:rPr>
          <w:color w:val="000000" w:themeColor="text1"/>
          <w:sz w:val="26"/>
          <w:szCs w:val="26"/>
          <w14:textOutline w14:w="9525" w14:cap="rnd" w14:cmpd="sng" w14:algn="ctr">
            <w14:noFill/>
            <w14:prstDash w14:val="solid"/>
            <w14:bevel/>
          </w14:textOutline>
        </w:rPr>
        <w:t>ấm áp của yêu thương!</w:t>
      </w:r>
    </w:p>
    <w:p w:rsidR="00437340" w:rsidRPr="001F478A" w:rsidRDefault="00437340" w:rsidP="001F478A">
      <w:pPr>
        <w:jc w:val="both"/>
        <w:rPr>
          <w:color w:val="000000" w:themeColor="text1"/>
          <w:sz w:val="26"/>
          <w:szCs w:val="26"/>
          <w14:textOutline w14:w="9525" w14:cap="rnd" w14:cmpd="sng" w14:algn="ctr">
            <w14:noFill/>
            <w14:prstDash w14:val="solid"/>
            <w14:bevel/>
          </w14:textOutline>
        </w:rPr>
      </w:pPr>
    </w:p>
    <w:sectPr w:rsidR="00437340" w:rsidRPr="001F47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5E6"/>
    <w:rsid w:val="000274CD"/>
    <w:rsid w:val="000F3F08"/>
    <w:rsid w:val="001F478A"/>
    <w:rsid w:val="00346A76"/>
    <w:rsid w:val="004119F3"/>
    <w:rsid w:val="00437340"/>
    <w:rsid w:val="00451B5C"/>
    <w:rsid w:val="0061774D"/>
    <w:rsid w:val="006D4DA9"/>
    <w:rsid w:val="007754D6"/>
    <w:rsid w:val="009575E6"/>
    <w:rsid w:val="00A00528"/>
    <w:rsid w:val="00A774A0"/>
    <w:rsid w:val="00DD605E"/>
    <w:rsid w:val="00F22E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74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dy">
    <w:name w:val="pbody"/>
    <w:basedOn w:val="Normal"/>
    <w:rsid w:val="000274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0F3F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F0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74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dy">
    <w:name w:val="pbody"/>
    <w:basedOn w:val="Normal"/>
    <w:rsid w:val="000274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0F3F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F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1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7D07E4EF-D483-47BD-B516-8A2E9BD12CF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202</TotalTime>
  <Pages>2</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2</cp:revision>
  <dcterms:created xsi:type="dcterms:W3CDTF">2018-06-21T12:51:00Z</dcterms:created>
  <dcterms:modified xsi:type="dcterms:W3CDTF">2018-06-22T07:46:00Z</dcterms:modified>
</cp:coreProperties>
</file>